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1D0B39" w14:textId="77777777" w:rsidR="00550052" w:rsidRDefault="00B34DD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5E81D64A" wp14:editId="3606C307">
            <wp:simplePos x="0" y="0"/>
            <wp:positionH relativeFrom="margin">
              <wp:align>center</wp:align>
            </wp:positionH>
            <wp:positionV relativeFrom="paragraph">
              <wp:posOffset>-319317</wp:posOffset>
            </wp:positionV>
            <wp:extent cx="6286326" cy="3352803"/>
            <wp:effectExtent l="0" t="0" r="174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326" cy="33528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2A44645F" w14:textId="77777777" w:rsidR="00550052" w:rsidRDefault="00550052"/>
    <w:p w14:paraId="1CCB621C" w14:textId="77777777" w:rsidR="00550052" w:rsidRDefault="00550052"/>
    <w:p w14:paraId="417F9E98" w14:textId="77777777" w:rsidR="00550052" w:rsidRDefault="00550052"/>
    <w:p w14:paraId="57F3FF90" w14:textId="77777777" w:rsidR="00550052" w:rsidRDefault="00550052"/>
    <w:p w14:paraId="46A0290E" w14:textId="77777777" w:rsidR="00550052" w:rsidRDefault="00550052"/>
    <w:p w14:paraId="0953CD97" w14:textId="77777777" w:rsidR="00550052" w:rsidRDefault="00550052"/>
    <w:p w14:paraId="6F02C29D" w14:textId="77777777" w:rsidR="00550052" w:rsidRDefault="00550052"/>
    <w:p w14:paraId="57F0FA0B" w14:textId="77777777" w:rsidR="00550052" w:rsidRDefault="00B34DDF">
      <w:r>
        <w:rPr>
          <w:noProof/>
        </w:rPr>
        <w:drawing>
          <wp:anchor distT="0" distB="0" distL="114300" distR="114300" simplePos="0" relativeHeight="251658240" behindDoc="0" locked="0" layoutInCell="1" allowOverlap="1" wp14:anchorId="3C74BDD5" wp14:editId="65A3697F">
            <wp:simplePos x="0" y="0"/>
            <wp:positionH relativeFrom="margin">
              <wp:posOffset>-305254</wp:posOffset>
            </wp:positionH>
            <wp:positionV relativeFrom="paragraph">
              <wp:posOffset>1532891</wp:posOffset>
            </wp:positionV>
            <wp:extent cx="6393813" cy="3410583"/>
            <wp:effectExtent l="0" t="0" r="6987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3813" cy="34105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2B55F52" w14:textId="77777777" w:rsidR="00550052" w:rsidRDefault="00550052"/>
    <w:p w14:paraId="1316B923" w14:textId="77777777" w:rsidR="00550052" w:rsidRDefault="00550052"/>
    <w:p w14:paraId="69C94037" w14:textId="77777777" w:rsidR="00550052" w:rsidRDefault="00550052"/>
    <w:p w14:paraId="68B16947" w14:textId="77777777" w:rsidR="00550052" w:rsidRDefault="00550052"/>
    <w:p w14:paraId="7920A6D3" w14:textId="77777777" w:rsidR="00550052" w:rsidRDefault="00550052"/>
    <w:p w14:paraId="74ACEB47" w14:textId="77777777" w:rsidR="00550052" w:rsidRDefault="00550052"/>
    <w:p w14:paraId="28CB0219" w14:textId="77777777" w:rsidR="00550052" w:rsidRDefault="00550052"/>
    <w:p w14:paraId="0F1C43F0" w14:textId="77777777" w:rsidR="00550052" w:rsidRDefault="00550052"/>
    <w:p w14:paraId="4A671345" w14:textId="77777777" w:rsidR="00550052" w:rsidRDefault="00550052"/>
    <w:p w14:paraId="6F5B2A09" w14:textId="77777777" w:rsidR="00550052" w:rsidRDefault="00550052"/>
    <w:p w14:paraId="176891A9" w14:textId="77777777" w:rsidR="00550052" w:rsidRDefault="00550052"/>
    <w:p w14:paraId="21A8B393" w14:textId="77777777" w:rsidR="00550052" w:rsidRDefault="00550052"/>
    <w:p w14:paraId="5FFDC433" w14:textId="77777777" w:rsidR="00550052" w:rsidRDefault="00550052"/>
    <w:p w14:paraId="255CC267" w14:textId="77777777" w:rsidR="00550052" w:rsidRDefault="00550052"/>
    <w:p w14:paraId="729AB624" w14:textId="77777777" w:rsidR="00550052" w:rsidRDefault="00550052"/>
    <w:p w14:paraId="344A8348" w14:textId="77777777" w:rsidR="00550052" w:rsidRDefault="00550052"/>
    <w:p w14:paraId="299B32E8" w14:textId="77777777" w:rsidR="00550052" w:rsidRDefault="00550052"/>
    <w:p w14:paraId="41FCA847" w14:textId="77777777" w:rsidR="00550052" w:rsidRDefault="00550052"/>
    <w:p w14:paraId="14D075E6" w14:textId="77777777" w:rsidR="00550052" w:rsidRDefault="00550052"/>
    <w:p w14:paraId="1C47C4AF" w14:textId="77777777" w:rsidR="00550052" w:rsidRDefault="00550052"/>
    <w:p w14:paraId="08513609" w14:textId="77777777" w:rsidR="00550052" w:rsidRDefault="00550052">
      <w:pPr>
        <w:jc w:val="center"/>
      </w:pPr>
    </w:p>
    <w:p w14:paraId="2E929D2F" w14:textId="77777777" w:rsidR="00550052" w:rsidRDefault="00550052">
      <w:pPr>
        <w:jc w:val="center"/>
      </w:pPr>
    </w:p>
    <w:p w14:paraId="49A4EA77" w14:textId="77777777" w:rsidR="00550052" w:rsidRDefault="00B34DDF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913142A" wp14:editId="7BF95FBA">
            <wp:simplePos x="0" y="0"/>
            <wp:positionH relativeFrom="column">
              <wp:posOffset>-493483</wp:posOffset>
            </wp:positionH>
            <wp:positionV relativeFrom="paragraph">
              <wp:posOffset>-290285</wp:posOffset>
            </wp:positionV>
            <wp:extent cx="6638050" cy="3541123"/>
            <wp:effectExtent l="0" t="0" r="0" b="2177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8050" cy="35411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6C3C1A1" w14:textId="77777777" w:rsidR="00550052" w:rsidRDefault="00550052">
      <w:pPr>
        <w:jc w:val="center"/>
      </w:pPr>
    </w:p>
    <w:p w14:paraId="2EE814A2" w14:textId="77777777" w:rsidR="00550052" w:rsidRDefault="00550052"/>
    <w:p w14:paraId="186C47D9" w14:textId="77777777" w:rsidR="00550052" w:rsidRDefault="00550052"/>
    <w:p w14:paraId="0D0CFDC4" w14:textId="77777777" w:rsidR="00550052" w:rsidRDefault="00550052"/>
    <w:p w14:paraId="467008F1" w14:textId="77777777" w:rsidR="00550052" w:rsidRDefault="00550052"/>
    <w:p w14:paraId="5313DCFE" w14:textId="77777777" w:rsidR="00550052" w:rsidRDefault="00550052"/>
    <w:p w14:paraId="3C11D524" w14:textId="77777777" w:rsidR="00550052" w:rsidRDefault="00550052"/>
    <w:p w14:paraId="132A89E4" w14:textId="77777777" w:rsidR="00550052" w:rsidRDefault="00550052"/>
    <w:p w14:paraId="61F8B210" w14:textId="77777777" w:rsidR="00550052" w:rsidRDefault="00550052"/>
    <w:p w14:paraId="1CD3FF88" w14:textId="77777777" w:rsidR="00550052" w:rsidRDefault="00550052"/>
    <w:p w14:paraId="0BFED795" w14:textId="77777777" w:rsidR="00550052" w:rsidRDefault="00550052"/>
    <w:p w14:paraId="4AA11411" w14:textId="77777777" w:rsidR="00550052" w:rsidRDefault="00550052"/>
    <w:p w14:paraId="208BBF12" w14:textId="77777777" w:rsidR="00550052" w:rsidRDefault="00B34DDF">
      <w:r>
        <w:rPr>
          <w:noProof/>
        </w:rPr>
        <w:drawing>
          <wp:anchor distT="0" distB="0" distL="114300" distR="114300" simplePos="0" relativeHeight="251661312" behindDoc="0" locked="0" layoutInCell="1" allowOverlap="1" wp14:anchorId="28DA65EC" wp14:editId="5D84D23E">
            <wp:simplePos x="0" y="0"/>
            <wp:positionH relativeFrom="margin">
              <wp:align>center</wp:align>
            </wp:positionH>
            <wp:positionV relativeFrom="paragraph">
              <wp:posOffset>291556</wp:posOffset>
            </wp:positionV>
            <wp:extent cx="6647541" cy="3546189"/>
            <wp:effectExtent l="0" t="0" r="909" b="0"/>
            <wp:wrapNone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7541" cy="354618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2C2DE8C9" w14:textId="77777777" w:rsidR="00550052" w:rsidRDefault="00550052"/>
    <w:p w14:paraId="7848394A" w14:textId="77777777" w:rsidR="00550052" w:rsidRDefault="00550052"/>
    <w:p w14:paraId="05CAB6A9" w14:textId="77777777" w:rsidR="00550052" w:rsidRDefault="00550052"/>
    <w:p w14:paraId="4CCE1EBA" w14:textId="77777777" w:rsidR="00550052" w:rsidRDefault="00550052"/>
    <w:p w14:paraId="1A7D9B4A" w14:textId="77777777" w:rsidR="00550052" w:rsidRDefault="00550052"/>
    <w:p w14:paraId="5FBB37ED" w14:textId="77777777" w:rsidR="00550052" w:rsidRDefault="00550052"/>
    <w:p w14:paraId="2C5D7B55" w14:textId="77777777" w:rsidR="00550052" w:rsidRDefault="00550052"/>
    <w:p w14:paraId="19512580" w14:textId="77777777" w:rsidR="00550052" w:rsidRDefault="00550052"/>
    <w:p w14:paraId="59186D20" w14:textId="77777777" w:rsidR="00550052" w:rsidRDefault="00550052"/>
    <w:p w14:paraId="191F455C" w14:textId="77777777" w:rsidR="00550052" w:rsidRDefault="00550052"/>
    <w:p w14:paraId="5FB4A101" w14:textId="77777777" w:rsidR="00550052" w:rsidRDefault="00550052"/>
    <w:p w14:paraId="2F918140" w14:textId="77777777" w:rsidR="00550052" w:rsidRDefault="00550052"/>
    <w:p w14:paraId="7C183E93" w14:textId="77777777" w:rsidR="00550052" w:rsidRDefault="00550052"/>
    <w:p w14:paraId="492594CC" w14:textId="77777777" w:rsidR="00550052" w:rsidRDefault="00550052"/>
    <w:p w14:paraId="41CA38A4" w14:textId="77777777" w:rsidR="00550052" w:rsidRDefault="00550052"/>
    <w:p w14:paraId="05EBBFF4" w14:textId="77777777" w:rsidR="00550052" w:rsidRDefault="00B34DDF">
      <w:pPr>
        <w:tabs>
          <w:tab w:val="left" w:pos="3497"/>
        </w:tabs>
      </w:pPr>
      <w:r>
        <w:tab/>
      </w:r>
    </w:p>
    <w:p w14:paraId="402F94FC" w14:textId="77777777" w:rsidR="00550052" w:rsidRDefault="00550052">
      <w:pPr>
        <w:tabs>
          <w:tab w:val="left" w:pos="3497"/>
        </w:tabs>
      </w:pPr>
    </w:p>
    <w:p w14:paraId="7C735ADD" w14:textId="77777777" w:rsidR="00550052" w:rsidRDefault="00B34DDF">
      <w:pPr>
        <w:tabs>
          <w:tab w:val="left" w:pos="3497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B82879D" wp14:editId="69996BD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75479" cy="3454402"/>
            <wp:effectExtent l="0" t="0" r="1521" b="0"/>
            <wp:wrapNone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5479" cy="34544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071CFE3" w14:textId="77777777" w:rsidR="00550052" w:rsidRDefault="00550052"/>
    <w:p w14:paraId="59411E31" w14:textId="77777777" w:rsidR="00550052" w:rsidRDefault="00550052"/>
    <w:p w14:paraId="323018D7" w14:textId="77777777" w:rsidR="00550052" w:rsidRDefault="00550052"/>
    <w:p w14:paraId="7A35BE2D" w14:textId="77777777" w:rsidR="00550052" w:rsidRDefault="00550052"/>
    <w:p w14:paraId="7ACDCEE3" w14:textId="77777777" w:rsidR="00550052" w:rsidRDefault="00550052"/>
    <w:p w14:paraId="4486D51F" w14:textId="77777777" w:rsidR="00550052" w:rsidRDefault="00550052"/>
    <w:p w14:paraId="03AAED71" w14:textId="77777777" w:rsidR="00550052" w:rsidRDefault="00550052"/>
    <w:p w14:paraId="4F63C019" w14:textId="77777777" w:rsidR="00550052" w:rsidRDefault="00550052"/>
    <w:p w14:paraId="40CD53D4" w14:textId="77777777" w:rsidR="00550052" w:rsidRDefault="00550052"/>
    <w:p w14:paraId="2015B034" w14:textId="77777777" w:rsidR="00550052" w:rsidRDefault="00550052"/>
    <w:p w14:paraId="7B15799A" w14:textId="77777777" w:rsidR="00550052" w:rsidRDefault="00550052"/>
    <w:p w14:paraId="01E70A6D" w14:textId="77777777" w:rsidR="00550052" w:rsidRDefault="00550052"/>
    <w:p w14:paraId="1787A648" w14:textId="77777777" w:rsidR="00550052" w:rsidRDefault="00550052"/>
    <w:p w14:paraId="4A02D1DA" w14:textId="77777777" w:rsidR="00550052" w:rsidRDefault="00550052"/>
    <w:p w14:paraId="693983CA" w14:textId="77777777" w:rsidR="00550052" w:rsidRDefault="00B34DDF">
      <w:pPr>
        <w:tabs>
          <w:tab w:val="left" w:pos="5966"/>
        </w:tabs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DCC420C" wp14:editId="600E9FBF">
            <wp:simplePos x="0" y="0"/>
            <wp:positionH relativeFrom="margin">
              <wp:posOffset>-319317</wp:posOffset>
            </wp:positionH>
            <wp:positionV relativeFrom="paragraph">
              <wp:posOffset>98965</wp:posOffset>
            </wp:positionV>
            <wp:extent cx="6614248" cy="3528422"/>
            <wp:effectExtent l="0" t="0" r="0" b="0"/>
            <wp:wrapNone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4248" cy="35284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550052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071A32" w14:textId="77777777" w:rsidR="00B34DDF" w:rsidRDefault="00B34DDF">
      <w:pPr>
        <w:spacing w:after="0" w:line="240" w:lineRule="auto"/>
      </w:pPr>
      <w:r>
        <w:separator/>
      </w:r>
    </w:p>
  </w:endnote>
  <w:endnote w:type="continuationSeparator" w:id="0">
    <w:p w14:paraId="01FA986B" w14:textId="77777777" w:rsidR="00B34DDF" w:rsidRDefault="00B34D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94923E" w14:textId="77777777" w:rsidR="00B34DDF" w:rsidRDefault="00B34DDF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A53C0F8" w14:textId="77777777" w:rsidR="00B34DDF" w:rsidRDefault="00B34D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proofState w:spelling="clean" w:grammar="clean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550052"/>
    <w:rsid w:val="00550052"/>
    <w:rsid w:val="00B34DDF"/>
    <w:rsid w:val="00DC1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F145D2"/>
  <w15:docId w15:val="{63028BFC-F662-4C33-9603-BE491D2BF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Neokleous</dc:creator>
  <dc:description/>
  <cp:lastModifiedBy>Elena Neokleous</cp:lastModifiedBy>
  <cp:revision>2</cp:revision>
  <dcterms:created xsi:type="dcterms:W3CDTF">2020-04-14T13:42:00Z</dcterms:created>
  <dcterms:modified xsi:type="dcterms:W3CDTF">2020-04-14T13:42:00Z</dcterms:modified>
</cp:coreProperties>
</file>